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01D" w:rsidRPr="000876FC" w:rsidRDefault="0001301D" w:rsidP="000876FC">
      <w:pPr>
        <w:spacing w:line="240" w:lineRule="auto"/>
        <w:jc w:val="center"/>
        <w:rPr>
          <w:b/>
          <w:sz w:val="28"/>
        </w:rPr>
      </w:pPr>
      <w:r w:rsidRPr="000876FC">
        <w:rPr>
          <w:b/>
          <w:sz w:val="28"/>
        </w:rPr>
        <w:t xml:space="preserve">Rozpis výuky pro </w:t>
      </w:r>
      <w:r>
        <w:rPr>
          <w:b/>
          <w:sz w:val="28"/>
        </w:rPr>
        <w:t xml:space="preserve">1. ročník </w:t>
      </w:r>
      <w:r w:rsidRPr="000876FC">
        <w:rPr>
          <w:b/>
          <w:sz w:val="28"/>
        </w:rPr>
        <w:t>Mgr. studium</w:t>
      </w:r>
      <w:r>
        <w:rPr>
          <w:b/>
          <w:sz w:val="28"/>
        </w:rPr>
        <w:t xml:space="preserve"> Sport a zdraví</w:t>
      </w:r>
    </w:p>
    <w:p w:rsidR="0001301D" w:rsidRDefault="0001301D" w:rsidP="000876FC">
      <w:pPr>
        <w:spacing w:line="240" w:lineRule="auto"/>
        <w:jc w:val="center"/>
        <w:rPr>
          <w:b/>
          <w:sz w:val="28"/>
        </w:rPr>
      </w:pPr>
      <w:r w:rsidRPr="000876FC">
        <w:rPr>
          <w:b/>
          <w:sz w:val="28"/>
        </w:rPr>
        <w:t>Aplikace atletických činností</w:t>
      </w:r>
    </w:p>
    <w:p w:rsidR="0001301D" w:rsidRPr="000876FC" w:rsidRDefault="0001301D" w:rsidP="000876FC">
      <w:pPr>
        <w:spacing w:line="240" w:lineRule="auto"/>
        <w:jc w:val="center"/>
        <w:rPr>
          <w:b/>
          <w:sz w:val="28"/>
        </w:rPr>
      </w:pPr>
      <w:r>
        <w:rPr>
          <w:b/>
          <w:sz w:val="28"/>
        </w:rPr>
        <w:t>Kombinované studium</w:t>
      </w:r>
    </w:p>
    <w:p w:rsidR="0001301D" w:rsidRPr="000876FC" w:rsidRDefault="0001301D" w:rsidP="000876FC">
      <w:pPr>
        <w:spacing w:line="240" w:lineRule="auto"/>
        <w:jc w:val="center"/>
        <w:rPr>
          <w:b/>
          <w:sz w:val="28"/>
        </w:rPr>
      </w:pPr>
      <w:r w:rsidRPr="000876FC">
        <w:rPr>
          <w:b/>
          <w:sz w:val="28"/>
        </w:rPr>
        <w:t>KTV/42</w:t>
      </w:r>
      <w:r>
        <w:rPr>
          <w:b/>
          <w:sz w:val="28"/>
        </w:rPr>
        <w:t>44</w:t>
      </w:r>
    </w:p>
    <w:p w:rsidR="0001301D" w:rsidRDefault="0001301D" w:rsidP="000876FC">
      <w:pPr>
        <w:spacing w:line="240" w:lineRule="auto"/>
      </w:pPr>
      <w:r w:rsidRPr="000876FC">
        <w:t>ZS 2015/2016</w:t>
      </w:r>
      <w:r w:rsidRPr="000876FC">
        <w:tab/>
      </w:r>
      <w:r w:rsidRPr="000876FC">
        <w:tab/>
      </w:r>
      <w:r w:rsidRPr="000876FC">
        <w:tab/>
      </w:r>
      <w:r w:rsidRPr="000876FC">
        <w:tab/>
      </w:r>
      <w:r w:rsidRPr="000876FC">
        <w:tab/>
      </w:r>
      <w:r w:rsidRPr="000876FC">
        <w:tab/>
      </w:r>
      <w:r w:rsidRPr="000876FC">
        <w:tab/>
      </w:r>
      <w:r w:rsidRPr="000876FC">
        <w:tab/>
      </w:r>
    </w:p>
    <w:p w:rsidR="0001301D" w:rsidRPr="000876FC" w:rsidRDefault="0001301D" w:rsidP="000876FC">
      <w:pPr>
        <w:spacing w:line="240" w:lineRule="auto"/>
      </w:pPr>
      <w:r>
        <w:t>Vyučující:  Mgr. M. Nosek, Ph.D., PaedDr. L. Valter</w:t>
      </w:r>
    </w:p>
    <w:p w:rsidR="0001301D" w:rsidRDefault="0001301D" w:rsidP="000876FC">
      <w:pPr>
        <w:spacing w:line="240" w:lineRule="auto"/>
      </w:pPr>
      <w:r w:rsidRPr="000876FC">
        <w:t xml:space="preserve">Místo: Sportovní hala </w:t>
      </w:r>
      <w:r>
        <w:t>S</w:t>
      </w:r>
      <w:r w:rsidRPr="000876FC">
        <w:t>H, Městský stadion, Stř</w:t>
      </w:r>
      <w:r>
        <w:t>í</w:t>
      </w:r>
      <w:r w:rsidRPr="000876FC">
        <w:t>žovický vrch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5"/>
        <w:gridCol w:w="1378"/>
        <w:gridCol w:w="6955"/>
      </w:tblGrid>
      <w:tr w:rsidR="0001301D" w:rsidRPr="00CE7208" w:rsidTr="00DD1308">
        <w:tc>
          <w:tcPr>
            <w:tcW w:w="955" w:type="dxa"/>
            <w:shd w:val="clear" w:color="auto" w:fill="BFBFBF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datum</w:t>
            </w:r>
          </w:p>
        </w:tc>
        <w:tc>
          <w:tcPr>
            <w:tcW w:w="1378" w:type="dxa"/>
            <w:shd w:val="clear" w:color="auto" w:fill="BFBFBF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Forma/místo</w:t>
            </w:r>
          </w:p>
        </w:tc>
        <w:tc>
          <w:tcPr>
            <w:tcW w:w="6955" w:type="dxa"/>
            <w:shd w:val="clear" w:color="auto" w:fill="BFBFBF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obsah</w:t>
            </w:r>
          </w:p>
        </w:tc>
      </w:tr>
      <w:tr w:rsidR="0001301D" w:rsidRPr="00CE7208" w:rsidTr="00161429">
        <w:trPr>
          <w:trHeight w:val="1974"/>
        </w:trPr>
        <w:tc>
          <w:tcPr>
            <w:tcW w:w="955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25.10.</w:t>
            </w:r>
          </w:p>
          <w:p w:rsidR="0001301D" w:rsidRPr="00CE7208" w:rsidRDefault="0001301D" w:rsidP="00CE7208">
            <w:pPr>
              <w:rPr>
                <w:bCs/>
                <w:iCs/>
              </w:rPr>
            </w:pPr>
          </w:p>
        </w:tc>
        <w:tc>
          <w:tcPr>
            <w:tcW w:w="1378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T</w:t>
            </w:r>
            <w:r>
              <w:rPr>
                <w:bCs/>
                <w:iCs/>
              </w:rPr>
              <w:t>e</w:t>
            </w:r>
            <w:r w:rsidRPr="00CE7208">
              <w:rPr>
                <w:bCs/>
                <w:iCs/>
              </w:rPr>
              <w:t>oretický seminář</w:t>
            </w:r>
          </w:p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SH</w:t>
            </w:r>
          </w:p>
          <w:p w:rsidR="0001301D" w:rsidRPr="00CE7208" w:rsidRDefault="0001301D" w:rsidP="00CE7208">
            <w:pPr>
              <w:rPr>
                <w:bCs/>
                <w:iCs/>
              </w:rPr>
            </w:pPr>
          </w:p>
        </w:tc>
        <w:tc>
          <w:tcPr>
            <w:tcW w:w="6955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Zahájení a organizace výuky.  Struktura, obsah a řízení atletických činností v tréninkové jednotce v atletice. Zadání metodických výstupů.</w:t>
            </w:r>
          </w:p>
          <w:p w:rsidR="0001301D" w:rsidRPr="00CE7208" w:rsidRDefault="0001301D" w:rsidP="00CE7208">
            <w:pPr>
              <w:rPr>
                <w:bCs/>
                <w:iCs/>
              </w:rPr>
            </w:pPr>
            <w:r w:rsidRPr="00CE7208">
              <w:rPr>
                <w:bCs/>
                <w:iCs/>
              </w:rPr>
              <w:t>Atletika pro děti (organizační zajištění, obsah, soutěže, atletické pomůcky). Představení sady IAAF pro rozvoj atletických činností. Specifikace obsahu a organizačního zabezpečení atletických činností pro seniory a zdravotně postižené.</w:t>
            </w:r>
          </w:p>
        </w:tc>
      </w:tr>
      <w:tr w:rsidR="0001301D" w:rsidRPr="00CE7208" w:rsidTr="00DD1308">
        <w:tc>
          <w:tcPr>
            <w:tcW w:w="955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9</w:t>
            </w:r>
            <w:r w:rsidRPr="00CE7208">
              <w:rPr>
                <w:bCs/>
                <w:iCs/>
              </w:rPr>
              <w:t>.10.</w:t>
            </w:r>
          </w:p>
        </w:tc>
        <w:tc>
          <w:tcPr>
            <w:tcW w:w="1378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Seminář</w:t>
            </w:r>
          </w:p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Atletický stadion</w:t>
            </w:r>
          </w:p>
        </w:tc>
        <w:tc>
          <w:tcPr>
            <w:tcW w:w="6955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Atletický stadion – metodika nácviku základních atletických disciplín. Výstupy.</w:t>
            </w:r>
          </w:p>
        </w:tc>
      </w:tr>
      <w:tr w:rsidR="0001301D" w:rsidRPr="00CE7208" w:rsidTr="00DD1308">
        <w:tc>
          <w:tcPr>
            <w:tcW w:w="955" w:type="dxa"/>
            <w:vAlign w:val="center"/>
          </w:tcPr>
          <w:p w:rsidR="0001301D" w:rsidRPr="00CE7208" w:rsidRDefault="0001301D" w:rsidP="00CE7208">
            <w:p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27.11.</w:t>
            </w:r>
          </w:p>
        </w:tc>
        <w:tc>
          <w:tcPr>
            <w:tcW w:w="1378" w:type="dxa"/>
            <w:vAlign w:val="center"/>
          </w:tcPr>
          <w:p w:rsidR="0001301D" w:rsidRPr="00CE7208" w:rsidRDefault="0001301D" w:rsidP="005D4438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Seminář SH</w:t>
            </w:r>
          </w:p>
        </w:tc>
        <w:tc>
          <w:tcPr>
            <w:tcW w:w="6955" w:type="dxa"/>
            <w:vAlign w:val="center"/>
          </w:tcPr>
          <w:p w:rsidR="0001301D" w:rsidRPr="00CE7208" w:rsidRDefault="0001301D" w:rsidP="00AA4795">
            <w:pPr>
              <w:spacing w:after="0" w:line="240" w:lineRule="auto"/>
              <w:rPr>
                <w:bCs/>
                <w:iCs/>
              </w:rPr>
            </w:pPr>
            <w:r w:rsidRPr="00CE7208">
              <w:rPr>
                <w:bCs/>
                <w:iCs/>
              </w:rPr>
              <w:t>Aplikace atletických činností v tělocvičně. Závod v atletických disciplínách s využitím sady IAAF. Hodnocení seminárních prací, udělení zápočtů, ukončení výuky.</w:t>
            </w:r>
          </w:p>
        </w:tc>
      </w:tr>
    </w:tbl>
    <w:p w:rsidR="0001301D" w:rsidRPr="000876FC" w:rsidRDefault="0001301D" w:rsidP="000876FC">
      <w:pPr>
        <w:spacing w:line="240" w:lineRule="auto"/>
        <w:ind w:left="38"/>
        <w:jc w:val="both"/>
        <w:rPr>
          <w:bCs/>
        </w:rPr>
      </w:pPr>
    </w:p>
    <w:p w:rsidR="0001301D" w:rsidRDefault="0001301D" w:rsidP="000876FC">
      <w:pPr>
        <w:spacing w:line="240" w:lineRule="auto"/>
        <w:ind w:left="38"/>
        <w:jc w:val="both"/>
        <w:rPr>
          <w:bCs/>
        </w:rPr>
      </w:pPr>
      <w:r w:rsidRPr="000876FC">
        <w:rPr>
          <w:bCs/>
        </w:rPr>
        <w:t xml:space="preserve">Požadavky: </w:t>
      </w:r>
      <w:r w:rsidRPr="000876FC">
        <w:rPr>
          <w:bCs/>
        </w:rPr>
        <w:tab/>
      </w:r>
    </w:p>
    <w:p w:rsidR="0001301D" w:rsidRPr="000876FC" w:rsidRDefault="0001301D" w:rsidP="000876FC">
      <w:pPr>
        <w:pStyle w:val="ListParagraph"/>
        <w:numPr>
          <w:ilvl w:val="0"/>
          <w:numId w:val="2"/>
        </w:numPr>
        <w:spacing w:line="240" w:lineRule="auto"/>
        <w:jc w:val="both"/>
        <w:rPr>
          <w:bCs/>
        </w:rPr>
      </w:pPr>
      <w:r w:rsidRPr="000876FC">
        <w:rPr>
          <w:bCs/>
        </w:rPr>
        <w:t xml:space="preserve">Metodický výstup dle zadání, odevzdání písemné přípravy. </w:t>
      </w:r>
    </w:p>
    <w:p w:rsidR="0001301D" w:rsidRPr="000876FC" w:rsidRDefault="0001301D" w:rsidP="000876FC">
      <w:pPr>
        <w:pStyle w:val="ListParagraph"/>
        <w:numPr>
          <w:ilvl w:val="0"/>
          <w:numId w:val="2"/>
        </w:numPr>
        <w:spacing w:line="240" w:lineRule="auto"/>
        <w:jc w:val="both"/>
        <w:rPr>
          <w:bCs/>
        </w:rPr>
      </w:pPr>
      <w:r w:rsidRPr="000876FC">
        <w:rPr>
          <w:bCs/>
        </w:rPr>
        <w:t xml:space="preserve">Odevzdání seminární práce </w:t>
      </w:r>
      <w:r>
        <w:rPr>
          <w:bCs/>
        </w:rPr>
        <w:t xml:space="preserve"> - návrh týdenního tréninkového </w:t>
      </w:r>
      <w:r w:rsidRPr="000876FC">
        <w:rPr>
          <w:bCs/>
        </w:rPr>
        <w:t xml:space="preserve">programu pro danou věkovou skupinu osob nebo skupinu handicapovaných osob. </w:t>
      </w:r>
    </w:p>
    <w:p w:rsidR="0001301D" w:rsidRDefault="0001301D" w:rsidP="000876FC">
      <w:pPr>
        <w:spacing w:line="240" w:lineRule="auto"/>
        <w:jc w:val="both"/>
        <w:rPr>
          <w:bCs/>
        </w:rPr>
      </w:pPr>
      <w:r w:rsidRPr="000876FC">
        <w:rPr>
          <w:bCs/>
        </w:rPr>
        <w:t>Studijní literatura a studijní pomůcky</w:t>
      </w:r>
      <w:r>
        <w:rPr>
          <w:bCs/>
        </w:rPr>
        <w:t>: viz Stag.</w:t>
      </w:r>
    </w:p>
    <w:p w:rsidR="0001301D" w:rsidRDefault="0001301D" w:rsidP="00DD1308">
      <w:pPr>
        <w:spacing w:line="240" w:lineRule="auto"/>
        <w:jc w:val="center"/>
        <w:rPr>
          <w:b/>
          <w:bCs/>
          <w:iCs/>
        </w:rPr>
      </w:pPr>
      <w:r>
        <w:rPr>
          <w:b/>
          <w:bCs/>
        </w:rPr>
        <w:br w:type="page"/>
      </w:r>
      <w:r w:rsidRPr="00B108D0">
        <w:rPr>
          <w:b/>
          <w:bCs/>
          <w:iCs/>
        </w:rPr>
        <w:t>Metodické výstupy KS</w:t>
      </w:r>
      <w:r>
        <w:rPr>
          <w:b/>
          <w:bCs/>
          <w:iCs/>
        </w:rPr>
        <w:t xml:space="preserve"> – stadion (jednotlivci)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Metodika nácviku: 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a) šlapavého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b) švihového způsobu běhu, 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c) překážkového běhu,      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d) štafetové předávky   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e) skoku dalekého,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f) skoku vysokého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g) hodu míčkem 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h) vrhu koulí </w:t>
      </w:r>
    </w:p>
    <w:p w:rsidR="0001301D" w:rsidRDefault="0001301D" w:rsidP="004D6009">
      <w:pPr>
        <w:spacing w:line="240" w:lineRule="auto"/>
        <w:jc w:val="center"/>
        <w:rPr>
          <w:b/>
          <w:bCs/>
          <w:iCs/>
        </w:rPr>
      </w:pPr>
      <w:r w:rsidRPr="00B108D0">
        <w:rPr>
          <w:b/>
          <w:bCs/>
          <w:iCs/>
        </w:rPr>
        <w:t>Metodické výstupy KS</w:t>
      </w:r>
      <w:r>
        <w:rPr>
          <w:b/>
          <w:bCs/>
          <w:iCs/>
        </w:rPr>
        <w:t xml:space="preserve"> – tělocvična (jednotlivci)</w:t>
      </w:r>
    </w:p>
    <w:p w:rsidR="0001301D" w:rsidRDefault="0001301D" w:rsidP="004D6009">
      <w:pPr>
        <w:spacing w:line="240" w:lineRule="auto"/>
        <w:rPr>
          <w:bCs/>
          <w:iCs/>
        </w:rPr>
      </w:pPr>
      <w:r>
        <w:rPr>
          <w:bCs/>
          <w:iCs/>
        </w:rPr>
        <w:t>Aplikace atletických činností s využitím netradičních pomůcek (2 osoby)</w:t>
      </w:r>
    </w:p>
    <w:p w:rsidR="0001301D" w:rsidRDefault="0001301D" w:rsidP="004D6009">
      <w:pPr>
        <w:spacing w:line="240" w:lineRule="auto"/>
        <w:rPr>
          <w:bCs/>
          <w:iCs/>
        </w:rPr>
      </w:pPr>
      <w:r>
        <w:rPr>
          <w:bCs/>
          <w:iCs/>
        </w:rPr>
        <w:t>Závod družstev s využitím sady IAAF  (2 osoby)</w:t>
      </w:r>
    </w:p>
    <w:p w:rsidR="0001301D" w:rsidRDefault="0001301D" w:rsidP="004D6009">
      <w:pPr>
        <w:spacing w:line="240" w:lineRule="auto"/>
        <w:jc w:val="center"/>
        <w:rPr>
          <w:b/>
          <w:bCs/>
          <w:iCs/>
        </w:rPr>
      </w:pPr>
    </w:p>
    <w:p w:rsidR="0001301D" w:rsidRPr="004D6009" w:rsidRDefault="0001301D" w:rsidP="004D6009">
      <w:pPr>
        <w:spacing w:line="240" w:lineRule="auto"/>
        <w:ind w:left="284" w:hanging="284"/>
        <w:jc w:val="center"/>
        <w:rPr>
          <w:b/>
          <w:bCs/>
        </w:rPr>
      </w:pPr>
      <w:r w:rsidRPr="004D6009">
        <w:rPr>
          <w:b/>
          <w:bCs/>
        </w:rPr>
        <w:t>Seminární práce: dvojice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1) zpracování a prezentace tréninkového mikrocyklu v daném prostředí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2) natočení, prezentace a obhajoba DVD</w:t>
      </w:r>
    </w:p>
    <w:p w:rsidR="0001301D" w:rsidRDefault="0001301D" w:rsidP="00C56E80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 xml:space="preserve">     </w:t>
      </w:r>
    </w:p>
    <w:p w:rsidR="0001301D" w:rsidRPr="00B108D0" w:rsidRDefault="0001301D" w:rsidP="00B108D0">
      <w:pPr>
        <w:spacing w:line="240" w:lineRule="auto"/>
        <w:jc w:val="center"/>
        <w:rPr>
          <w:b/>
          <w:bCs/>
          <w:iCs/>
        </w:rPr>
      </w:pPr>
      <w:r>
        <w:rPr>
          <w:b/>
          <w:bCs/>
          <w:iCs/>
        </w:rPr>
        <w:t>DVD  - témata</w:t>
      </w:r>
    </w:p>
    <w:p w:rsidR="0001301D" w:rsidRPr="00A0571E" w:rsidRDefault="0001301D" w:rsidP="00D87A73">
      <w:pPr>
        <w:spacing w:line="240" w:lineRule="auto"/>
        <w:ind w:left="284" w:hanging="284"/>
        <w:jc w:val="both"/>
        <w:rPr>
          <w:b/>
          <w:bCs/>
        </w:rPr>
      </w:pPr>
      <w:r w:rsidRPr="00A0571E">
        <w:rPr>
          <w:b/>
          <w:bCs/>
        </w:rPr>
        <w:t>Tréninková jednotka se zaměřením:</w:t>
      </w:r>
    </w:p>
    <w:p w:rsidR="0001301D" w:rsidRDefault="0001301D" w:rsidP="00D87A73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a) atletické činnosti v terénu (6-10 let)…………………………………….</w:t>
      </w:r>
    </w:p>
    <w:p w:rsidR="0001301D" w:rsidRDefault="0001301D" w:rsidP="00A0571E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b) atletické činnosti v terénu (senioři 60 let a více)………………………………….</w:t>
      </w:r>
    </w:p>
    <w:p w:rsidR="0001301D" w:rsidRDefault="0001301D" w:rsidP="00A0571E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c) atletické činnosti v terénu (dospělí)…………………………………..</w:t>
      </w:r>
    </w:p>
    <w:p w:rsidR="0001301D" w:rsidRDefault="0001301D" w:rsidP="00D87A73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d) atletické činnosti v tělocvičně (věk 6-10 let)…………………………………</w:t>
      </w:r>
    </w:p>
    <w:p w:rsidR="0001301D" w:rsidRDefault="0001301D" w:rsidP="00A0571E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e) atletické činnosti v tělocvičně (věk 10-15 let)…………………………………</w:t>
      </w:r>
    </w:p>
    <w:p w:rsidR="0001301D" w:rsidRDefault="0001301D" w:rsidP="004D6009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f) atletické činnosti v tělocvičně – překážkové dráhy (věk 6-10 let)…………………………………</w:t>
      </w:r>
    </w:p>
    <w:p w:rsidR="0001301D" w:rsidRDefault="0001301D" w:rsidP="004D6009">
      <w:pPr>
        <w:spacing w:line="240" w:lineRule="auto"/>
        <w:ind w:left="284" w:hanging="284"/>
        <w:jc w:val="both"/>
        <w:rPr>
          <w:bCs/>
        </w:rPr>
      </w:pPr>
      <w:r>
        <w:rPr>
          <w:bCs/>
        </w:rPr>
        <w:t>g) atletické činnosti v posilovně – rozvoj dynamické síly (12-15 let)………………………………….</w:t>
      </w:r>
    </w:p>
    <w:p w:rsidR="0001301D" w:rsidRPr="00DD1308" w:rsidRDefault="0001301D" w:rsidP="00DD1308">
      <w:pPr>
        <w:spacing w:line="240" w:lineRule="auto"/>
        <w:ind w:left="284" w:hanging="284"/>
        <w:jc w:val="both"/>
        <w:rPr>
          <w:bCs/>
          <w:iCs/>
        </w:rPr>
      </w:pPr>
      <w:r>
        <w:rPr>
          <w:bCs/>
        </w:rPr>
        <w:t xml:space="preserve">h) </w:t>
      </w:r>
      <w:r>
        <w:rPr>
          <w:bCs/>
          <w:iCs/>
        </w:rPr>
        <w:t>Atletické činnosti v tělocvičně pro zdravotně postižené – nácvik techniky běhu a koordinačních schopností………………………………………….</w:t>
      </w:r>
      <w:bookmarkStart w:id="0" w:name="_GoBack"/>
      <w:bookmarkEnd w:id="0"/>
    </w:p>
    <w:sectPr w:rsidR="0001301D" w:rsidRPr="00DD1308" w:rsidSect="004E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91BDE"/>
    <w:multiLevelType w:val="hybridMultilevel"/>
    <w:tmpl w:val="88164AC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4B0138A4"/>
    <w:multiLevelType w:val="hybridMultilevel"/>
    <w:tmpl w:val="E5E2C40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C527A5A"/>
    <w:multiLevelType w:val="hybridMultilevel"/>
    <w:tmpl w:val="6778FD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6F63"/>
    <w:rsid w:val="00010104"/>
    <w:rsid w:val="0001301D"/>
    <w:rsid w:val="0001644C"/>
    <w:rsid w:val="00017A08"/>
    <w:rsid w:val="000234E1"/>
    <w:rsid w:val="00027C32"/>
    <w:rsid w:val="00030ACB"/>
    <w:rsid w:val="00032592"/>
    <w:rsid w:val="0003733D"/>
    <w:rsid w:val="00040FBC"/>
    <w:rsid w:val="000417C7"/>
    <w:rsid w:val="00043B78"/>
    <w:rsid w:val="00046D35"/>
    <w:rsid w:val="00046D38"/>
    <w:rsid w:val="00054F00"/>
    <w:rsid w:val="000575FF"/>
    <w:rsid w:val="000670C2"/>
    <w:rsid w:val="00067E3F"/>
    <w:rsid w:val="000711F8"/>
    <w:rsid w:val="00082F08"/>
    <w:rsid w:val="000876FC"/>
    <w:rsid w:val="00093302"/>
    <w:rsid w:val="000A76A8"/>
    <w:rsid w:val="000B4990"/>
    <w:rsid w:val="000B6011"/>
    <w:rsid w:val="000B64D9"/>
    <w:rsid w:val="000C2871"/>
    <w:rsid w:val="000C2A95"/>
    <w:rsid w:val="000C2F91"/>
    <w:rsid w:val="000D292E"/>
    <w:rsid w:val="000E2ECD"/>
    <w:rsid w:val="000E2F19"/>
    <w:rsid w:val="000E520D"/>
    <w:rsid w:val="000E7D2E"/>
    <w:rsid w:val="000F0332"/>
    <w:rsid w:val="000F51F7"/>
    <w:rsid w:val="00101863"/>
    <w:rsid w:val="00104141"/>
    <w:rsid w:val="0010691D"/>
    <w:rsid w:val="00106F63"/>
    <w:rsid w:val="001115C0"/>
    <w:rsid w:val="00113F56"/>
    <w:rsid w:val="00123CF4"/>
    <w:rsid w:val="001457F1"/>
    <w:rsid w:val="00151BA5"/>
    <w:rsid w:val="00153B90"/>
    <w:rsid w:val="001540D0"/>
    <w:rsid w:val="001576D1"/>
    <w:rsid w:val="00161429"/>
    <w:rsid w:val="0016476A"/>
    <w:rsid w:val="001730B3"/>
    <w:rsid w:val="00174593"/>
    <w:rsid w:val="001751CD"/>
    <w:rsid w:val="001753A6"/>
    <w:rsid w:val="0017682F"/>
    <w:rsid w:val="0019056A"/>
    <w:rsid w:val="00194CCA"/>
    <w:rsid w:val="00195239"/>
    <w:rsid w:val="00197907"/>
    <w:rsid w:val="001A23F1"/>
    <w:rsid w:val="001A5E79"/>
    <w:rsid w:val="001A5F62"/>
    <w:rsid w:val="001B10A0"/>
    <w:rsid w:val="001B7F2D"/>
    <w:rsid w:val="001C4B09"/>
    <w:rsid w:val="001C509E"/>
    <w:rsid w:val="001C5301"/>
    <w:rsid w:val="001C5567"/>
    <w:rsid w:val="001C5627"/>
    <w:rsid w:val="001D1387"/>
    <w:rsid w:val="001D21C4"/>
    <w:rsid w:val="001D3653"/>
    <w:rsid w:val="001D416F"/>
    <w:rsid w:val="001E4222"/>
    <w:rsid w:val="001E4791"/>
    <w:rsid w:val="001E6C2F"/>
    <w:rsid w:val="001F0103"/>
    <w:rsid w:val="001F0E1B"/>
    <w:rsid w:val="001F60C7"/>
    <w:rsid w:val="00200E56"/>
    <w:rsid w:val="00206024"/>
    <w:rsid w:val="00206E58"/>
    <w:rsid w:val="0021097E"/>
    <w:rsid w:val="00220CD6"/>
    <w:rsid w:val="0022244F"/>
    <w:rsid w:val="00223D93"/>
    <w:rsid w:val="00224B50"/>
    <w:rsid w:val="00227F34"/>
    <w:rsid w:val="00232DD0"/>
    <w:rsid w:val="00237859"/>
    <w:rsid w:val="00245CCD"/>
    <w:rsid w:val="002478B9"/>
    <w:rsid w:val="00251076"/>
    <w:rsid w:val="0025215E"/>
    <w:rsid w:val="00254E8C"/>
    <w:rsid w:val="00262DA2"/>
    <w:rsid w:val="00271ECA"/>
    <w:rsid w:val="00272C28"/>
    <w:rsid w:val="002764BF"/>
    <w:rsid w:val="0027665C"/>
    <w:rsid w:val="00280D1C"/>
    <w:rsid w:val="0028240B"/>
    <w:rsid w:val="00286B7F"/>
    <w:rsid w:val="0028703F"/>
    <w:rsid w:val="00287418"/>
    <w:rsid w:val="002963D4"/>
    <w:rsid w:val="002A0637"/>
    <w:rsid w:val="002A269D"/>
    <w:rsid w:val="002A435B"/>
    <w:rsid w:val="002A4999"/>
    <w:rsid w:val="002A7E62"/>
    <w:rsid w:val="002B47B7"/>
    <w:rsid w:val="002B4911"/>
    <w:rsid w:val="002B4EFC"/>
    <w:rsid w:val="002B7546"/>
    <w:rsid w:val="002B7EAA"/>
    <w:rsid w:val="002B7F21"/>
    <w:rsid w:val="002C3184"/>
    <w:rsid w:val="002D34AA"/>
    <w:rsid w:val="002D3D0F"/>
    <w:rsid w:val="002E3769"/>
    <w:rsid w:val="002E376E"/>
    <w:rsid w:val="002E6E86"/>
    <w:rsid w:val="002E7C08"/>
    <w:rsid w:val="002F611D"/>
    <w:rsid w:val="003119EA"/>
    <w:rsid w:val="00315FA5"/>
    <w:rsid w:val="00320BBD"/>
    <w:rsid w:val="00320D91"/>
    <w:rsid w:val="00321D81"/>
    <w:rsid w:val="00324126"/>
    <w:rsid w:val="003307A2"/>
    <w:rsid w:val="0033537E"/>
    <w:rsid w:val="00340C44"/>
    <w:rsid w:val="0037279F"/>
    <w:rsid w:val="00374283"/>
    <w:rsid w:val="0037432C"/>
    <w:rsid w:val="0037647D"/>
    <w:rsid w:val="0038297D"/>
    <w:rsid w:val="0038702E"/>
    <w:rsid w:val="00391416"/>
    <w:rsid w:val="00392F83"/>
    <w:rsid w:val="003B0D1E"/>
    <w:rsid w:val="003B27B4"/>
    <w:rsid w:val="003B2C9D"/>
    <w:rsid w:val="003B69A7"/>
    <w:rsid w:val="003B774D"/>
    <w:rsid w:val="003C0D42"/>
    <w:rsid w:val="003C3C57"/>
    <w:rsid w:val="003C7B05"/>
    <w:rsid w:val="003D5FAE"/>
    <w:rsid w:val="003E1E29"/>
    <w:rsid w:val="003E39DC"/>
    <w:rsid w:val="003F0784"/>
    <w:rsid w:val="003F1A73"/>
    <w:rsid w:val="003F2354"/>
    <w:rsid w:val="003F730C"/>
    <w:rsid w:val="00402E2E"/>
    <w:rsid w:val="0040394A"/>
    <w:rsid w:val="00411E0D"/>
    <w:rsid w:val="00412240"/>
    <w:rsid w:val="00412542"/>
    <w:rsid w:val="00414080"/>
    <w:rsid w:val="0041544C"/>
    <w:rsid w:val="004178D4"/>
    <w:rsid w:val="00420B33"/>
    <w:rsid w:val="00421735"/>
    <w:rsid w:val="00422C35"/>
    <w:rsid w:val="00424F50"/>
    <w:rsid w:val="00440DFF"/>
    <w:rsid w:val="00444203"/>
    <w:rsid w:val="00447E56"/>
    <w:rsid w:val="00451AF4"/>
    <w:rsid w:val="004531C2"/>
    <w:rsid w:val="00466DD7"/>
    <w:rsid w:val="00467ABD"/>
    <w:rsid w:val="00474477"/>
    <w:rsid w:val="00480813"/>
    <w:rsid w:val="00484629"/>
    <w:rsid w:val="00484EE3"/>
    <w:rsid w:val="00486FAF"/>
    <w:rsid w:val="004950D2"/>
    <w:rsid w:val="00497483"/>
    <w:rsid w:val="004A57D7"/>
    <w:rsid w:val="004A6F07"/>
    <w:rsid w:val="004B4A95"/>
    <w:rsid w:val="004B52B3"/>
    <w:rsid w:val="004B5314"/>
    <w:rsid w:val="004B6840"/>
    <w:rsid w:val="004B7A1B"/>
    <w:rsid w:val="004C1D5D"/>
    <w:rsid w:val="004C41D0"/>
    <w:rsid w:val="004C5262"/>
    <w:rsid w:val="004D218A"/>
    <w:rsid w:val="004D29D3"/>
    <w:rsid w:val="004D2ABE"/>
    <w:rsid w:val="004D2BB2"/>
    <w:rsid w:val="004D36D9"/>
    <w:rsid w:val="004D4C66"/>
    <w:rsid w:val="004D5E65"/>
    <w:rsid w:val="004D6009"/>
    <w:rsid w:val="004E0F95"/>
    <w:rsid w:val="004E28BF"/>
    <w:rsid w:val="004E520E"/>
    <w:rsid w:val="004E5B4B"/>
    <w:rsid w:val="004F0220"/>
    <w:rsid w:val="004F0A8E"/>
    <w:rsid w:val="004F3057"/>
    <w:rsid w:val="00504FE4"/>
    <w:rsid w:val="005136F6"/>
    <w:rsid w:val="00514D6A"/>
    <w:rsid w:val="0051781B"/>
    <w:rsid w:val="00521DE0"/>
    <w:rsid w:val="005224C1"/>
    <w:rsid w:val="00524DAC"/>
    <w:rsid w:val="00525345"/>
    <w:rsid w:val="0052614D"/>
    <w:rsid w:val="00532CDB"/>
    <w:rsid w:val="00535314"/>
    <w:rsid w:val="00541FBA"/>
    <w:rsid w:val="00546404"/>
    <w:rsid w:val="005513F2"/>
    <w:rsid w:val="005528F7"/>
    <w:rsid w:val="005545CC"/>
    <w:rsid w:val="00554FBC"/>
    <w:rsid w:val="0055546C"/>
    <w:rsid w:val="0056114E"/>
    <w:rsid w:val="005616C1"/>
    <w:rsid w:val="00561A10"/>
    <w:rsid w:val="00563D3E"/>
    <w:rsid w:val="005646F7"/>
    <w:rsid w:val="00564F15"/>
    <w:rsid w:val="00564FD4"/>
    <w:rsid w:val="005671B3"/>
    <w:rsid w:val="005715CD"/>
    <w:rsid w:val="005722E9"/>
    <w:rsid w:val="00572600"/>
    <w:rsid w:val="0057521F"/>
    <w:rsid w:val="005757D9"/>
    <w:rsid w:val="0057643A"/>
    <w:rsid w:val="0058195B"/>
    <w:rsid w:val="00582520"/>
    <w:rsid w:val="00584DDE"/>
    <w:rsid w:val="005A6334"/>
    <w:rsid w:val="005B4897"/>
    <w:rsid w:val="005B6199"/>
    <w:rsid w:val="005B7E9B"/>
    <w:rsid w:val="005C6F6A"/>
    <w:rsid w:val="005C705C"/>
    <w:rsid w:val="005C7502"/>
    <w:rsid w:val="005C7B07"/>
    <w:rsid w:val="005D3291"/>
    <w:rsid w:val="005D35E2"/>
    <w:rsid w:val="005D4438"/>
    <w:rsid w:val="005D4C6C"/>
    <w:rsid w:val="005F6AE8"/>
    <w:rsid w:val="005F6F5E"/>
    <w:rsid w:val="0060704D"/>
    <w:rsid w:val="00607A4E"/>
    <w:rsid w:val="00614F7E"/>
    <w:rsid w:val="006205E7"/>
    <w:rsid w:val="00623F54"/>
    <w:rsid w:val="00627190"/>
    <w:rsid w:val="0064006A"/>
    <w:rsid w:val="00643B5F"/>
    <w:rsid w:val="00645045"/>
    <w:rsid w:val="00645BB2"/>
    <w:rsid w:val="00657175"/>
    <w:rsid w:val="00660F44"/>
    <w:rsid w:val="00666729"/>
    <w:rsid w:val="006714F9"/>
    <w:rsid w:val="00682FEA"/>
    <w:rsid w:val="00694AB8"/>
    <w:rsid w:val="00694C66"/>
    <w:rsid w:val="0069545D"/>
    <w:rsid w:val="006A7195"/>
    <w:rsid w:val="006C2365"/>
    <w:rsid w:val="006C2828"/>
    <w:rsid w:val="006C2F67"/>
    <w:rsid w:val="006C6DC4"/>
    <w:rsid w:val="006C74D0"/>
    <w:rsid w:val="006C79B1"/>
    <w:rsid w:val="006D1709"/>
    <w:rsid w:val="006D4317"/>
    <w:rsid w:val="006D4410"/>
    <w:rsid w:val="006E012A"/>
    <w:rsid w:val="006E05CD"/>
    <w:rsid w:val="006E0A9F"/>
    <w:rsid w:val="006E0B44"/>
    <w:rsid w:val="006E3B1B"/>
    <w:rsid w:val="006E5CC8"/>
    <w:rsid w:val="006E647B"/>
    <w:rsid w:val="006E658C"/>
    <w:rsid w:val="006E724C"/>
    <w:rsid w:val="006F1101"/>
    <w:rsid w:val="006F362D"/>
    <w:rsid w:val="007015F7"/>
    <w:rsid w:val="00714F71"/>
    <w:rsid w:val="00715988"/>
    <w:rsid w:val="00722C91"/>
    <w:rsid w:val="00726788"/>
    <w:rsid w:val="0072768F"/>
    <w:rsid w:val="007306AF"/>
    <w:rsid w:val="007313DB"/>
    <w:rsid w:val="00731F6C"/>
    <w:rsid w:val="00743368"/>
    <w:rsid w:val="00752DE8"/>
    <w:rsid w:val="0076061A"/>
    <w:rsid w:val="00761EE0"/>
    <w:rsid w:val="007647DA"/>
    <w:rsid w:val="00770641"/>
    <w:rsid w:val="00772B2C"/>
    <w:rsid w:val="00780F17"/>
    <w:rsid w:val="00782BAE"/>
    <w:rsid w:val="0078440F"/>
    <w:rsid w:val="00786117"/>
    <w:rsid w:val="00787550"/>
    <w:rsid w:val="00790594"/>
    <w:rsid w:val="007925AD"/>
    <w:rsid w:val="00792650"/>
    <w:rsid w:val="007934A6"/>
    <w:rsid w:val="007A13F4"/>
    <w:rsid w:val="007A35FF"/>
    <w:rsid w:val="007A472E"/>
    <w:rsid w:val="007B0228"/>
    <w:rsid w:val="007B1D3E"/>
    <w:rsid w:val="007B285D"/>
    <w:rsid w:val="007C3538"/>
    <w:rsid w:val="007C45C4"/>
    <w:rsid w:val="007D1F24"/>
    <w:rsid w:val="007D39A7"/>
    <w:rsid w:val="007D4E7A"/>
    <w:rsid w:val="007D6DB6"/>
    <w:rsid w:val="007E1414"/>
    <w:rsid w:val="007E63EF"/>
    <w:rsid w:val="007E7840"/>
    <w:rsid w:val="007F1801"/>
    <w:rsid w:val="007F1FBE"/>
    <w:rsid w:val="007F3848"/>
    <w:rsid w:val="007F5ACB"/>
    <w:rsid w:val="008053D6"/>
    <w:rsid w:val="008107AE"/>
    <w:rsid w:val="008140FF"/>
    <w:rsid w:val="00815CA1"/>
    <w:rsid w:val="00816A61"/>
    <w:rsid w:val="00817AC6"/>
    <w:rsid w:val="0082001D"/>
    <w:rsid w:val="00822280"/>
    <w:rsid w:val="00824B08"/>
    <w:rsid w:val="008410DF"/>
    <w:rsid w:val="00841B42"/>
    <w:rsid w:val="008476E8"/>
    <w:rsid w:val="00850A1E"/>
    <w:rsid w:val="0085473E"/>
    <w:rsid w:val="00857C77"/>
    <w:rsid w:val="008624EC"/>
    <w:rsid w:val="00863186"/>
    <w:rsid w:val="00874CAD"/>
    <w:rsid w:val="0087774C"/>
    <w:rsid w:val="00877AFB"/>
    <w:rsid w:val="00882397"/>
    <w:rsid w:val="00883660"/>
    <w:rsid w:val="008938F9"/>
    <w:rsid w:val="00893C29"/>
    <w:rsid w:val="00894E0B"/>
    <w:rsid w:val="00897A37"/>
    <w:rsid w:val="008A285E"/>
    <w:rsid w:val="008A3334"/>
    <w:rsid w:val="008A3B6E"/>
    <w:rsid w:val="008A6760"/>
    <w:rsid w:val="008B0C21"/>
    <w:rsid w:val="008B46CD"/>
    <w:rsid w:val="008C0B73"/>
    <w:rsid w:val="008C39B0"/>
    <w:rsid w:val="008C7E55"/>
    <w:rsid w:val="008E171A"/>
    <w:rsid w:val="008E2211"/>
    <w:rsid w:val="008E65E5"/>
    <w:rsid w:val="008E6A13"/>
    <w:rsid w:val="008F1746"/>
    <w:rsid w:val="008F2231"/>
    <w:rsid w:val="0090384A"/>
    <w:rsid w:val="009045F0"/>
    <w:rsid w:val="00905543"/>
    <w:rsid w:val="00907BE1"/>
    <w:rsid w:val="00910ACD"/>
    <w:rsid w:val="00910EDD"/>
    <w:rsid w:val="009114CE"/>
    <w:rsid w:val="00917436"/>
    <w:rsid w:val="00922F00"/>
    <w:rsid w:val="009249E2"/>
    <w:rsid w:val="00926E1E"/>
    <w:rsid w:val="009304C9"/>
    <w:rsid w:val="0093496E"/>
    <w:rsid w:val="00940DDF"/>
    <w:rsid w:val="00944129"/>
    <w:rsid w:val="009447C2"/>
    <w:rsid w:val="0095129F"/>
    <w:rsid w:val="009529BA"/>
    <w:rsid w:val="0095359D"/>
    <w:rsid w:val="009572B7"/>
    <w:rsid w:val="009615EF"/>
    <w:rsid w:val="009619DB"/>
    <w:rsid w:val="009628DB"/>
    <w:rsid w:val="00963E45"/>
    <w:rsid w:val="009674D1"/>
    <w:rsid w:val="0097294B"/>
    <w:rsid w:val="00975781"/>
    <w:rsid w:val="009807AD"/>
    <w:rsid w:val="00983DB9"/>
    <w:rsid w:val="00987D1A"/>
    <w:rsid w:val="009908EB"/>
    <w:rsid w:val="009A2FFF"/>
    <w:rsid w:val="009A3127"/>
    <w:rsid w:val="009A5A88"/>
    <w:rsid w:val="009B03ED"/>
    <w:rsid w:val="009B28C9"/>
    <w:rsid w:val="009B6E20"/>
    <w:rsid w:val="009C3DD6"/>
    <w:rsid w:val="009C466B"/>
    <w:rsid w:val="009D0287"/>
    <w:rsid w:val="009D2ECC"/>
    <w:rsid w:val="009D4922"/>
    <w:rsid w:val="009D7503"/>
    <w:rsid w:val="009E3380"/>
    <w:rsid w:val="009F3C02"/>
    <w:rsid w:val="009F3EA2"/>
    <w:rsid w:val="00A0571E"/>
    <w:rsid w:val="00A102B4"/>
    <w:rsid w:val="00A145FE"/>
    <w:rsid w:val="00A1791C"/>
    <w:rsid w:val="00A21FCF"/>
    <w:rsid w:val="00A227EC"/>
    <w:rsid w:val="00A238A4"/>
    <w:rsid w:val="00A23BC1"/>
    <w:rsid w:val="00A261D8"/>
    <w:rsid w:val="00A335F4"/>
    <w:rsid w:val="00A34C25"/>
    <w:rsid w:val="00A430B0"/>
    <w:rsid w:val="00A44EB1"/>
    <w:rsid w:val="00A542EE"/>
    <w:rsid w:val="00A5560F"/>
    <w:rsid w:val="00A57412"/>
    <w:rsid w:val="00A62DE6"/>
    <w:rsid w:val="00A671CC"/>
    <w:rsid w:val="00A845A7"/>
    <w:rsid w:val="00A85878"/>
    <w:rsid w:val="00A85F3B"/>
    <w:rsid w:val="00A9053F"/>
    <w:rsid w:val="00A943A1"/>
    <w:rsid w:val="00A94E56"/>
    <w:rsid w:val="00A960BC"/>
    <w:rsid w:val="00A96653"/>
    <w:rsid w:val="00A96922"/>
    <w:rsid w:val="00AA2304"/>
    <w:rsid w:val="00AA3816"/>
    <w:rsid w:val="00AA3992"/>
    <w:rsid w:val="00AA4795"/>
    <w:rsid w:val="00AA6856"/>
    <w:rsid w:val="00AA712A"/>
    <w:rsid w:val="00AA7668"/>
    <w:rsid w:val="00AB094A"/>
    <w:rsid w:val="00AB3167"/>
    <w:rsid w:val="00AB5964"/>
    <w:rsid w:val="00AB688E"/>
    <w:rsid w:val="00AB6AF2"/>
    <w:rsid w:val="00AB77FE"/>
    <w:rsid w:val="00AC018D"/>
    <w:rsid w:val="00AC0FFB"/>
    <w:rsid w:val="00AC2151"/>
    <w:rsid w:val="00AC3796"/>
    <w:rsid w:val="00AC3E5E"/>
    <w:rsid w:val="00AC45FB"/>
    <w:rsid w:val="00AD2CBA"/>
    <w:rsid w:val="00AD44CF"/>
    <w:rsid w:val="00AD63AD"/>
    <w:rsid w:val="00AE358D"/>
    <w:rsid w:val="00AE46BE"/>
    <w:rsid w:val="00AF52CD"/>
    <w:rsid w:val="00AF62AF"/>
    <w:rsid w:val="00AF6B3A"/>
    <w:rsid w:val="00B060D0"/>
    <w:rsid w:val="00B074B3"/>
    <w:rsid w:val="00B108D0"/>
    <w:rsid w:val="00B133D5"/>
    <w:rsid w:val="00B13D7C"/>
    <w:rsid w:val="00B22DB4"/>
    <w:rsid w:val="00B243E0"/>
    <w:rsid w:val="00B25223"/>
    <w:rsid w:val="00B25376"/>
    <w:rsid w:val="00B321F1"/>
    <w:rsid w:val="00B34794"/>
    <w:rsid w:val="00B35A10"/>
    <w:rsid w:val="00B35E29"/>
    <w:rsid w:val="00B4493B"/>
    <w:rsid w:val="00B52C1D"/>
    <w:rsid w:val="00B53755"/>
    <w:rsid w:val="00B55CFB"/>
    <w:rsid w:val="00B61D27"/>
    <w:rsid w:val="00B632F7"/>
    <w:rsid w:val="00B63D58"/>
    <w:rsid w:val="00B7185E"/>
    <w:rsid w:val="00B72FC1"/>
    <w:rsid w:val="00B81CDC"/>
    <w:rsid w:val="00B84D00"/>
    <w:rsid w:val="00B92E01"/>
    <w:rsid w:val="00B9378C"/>
    <w:rsid w:val="00B95728"/>
    <w:rsid w:val="00BA0722"/>
    <w:rsid w:val="00BA0EA7"/>
    <w:rsid w:val="00BA5F9F"/>
    <w:rsid w:val="00BA62F1"/>
    <w:rsid w:val="00BB0EF6"/>
    <w:rsid w:val="00BB2ADA"/>
    <w:rsid w:val="00BB2EEC"/>
    <w:rsid w:val="00BB40B7"/>
    <w:rsid w:val="00BB7542"/>
    <w:rsid w:val="00BC1B6A"/>
    <w:rsid w:val="00BC57A5"/>
    <w:rsid w:val="00BC776B"/>
    <w:rsid w:val="00BD2526"/>
    <w:rsid w:val="00BE34CE"/>
    <w:rsid w:val="00BE41AB"/>
    <w:rsid w:val="00BE5450"/>
    <w:rsid w:val="00BF4337"/>
    <w:rsid w:val="00BF5FAD"/>
    <w:rsid w:val="00BF7937"/>
    <w:rsid w:val="00C008EA"/>
    <w:rsid w:val="00C06B6B"/>
    <w:rsid w:val="00C07653"/>
    <w:rsid w:val="00C13B02"/>
    <w:rsid w:val="00C16ACD"/>
    <w:rsid w:val="00C2178D"/>
    <w:rsid w:val="00C22A18"/>
    <w:rsid w:val="00C25D77"/>
    <w:rsid w:val="00C306C2"/>
    <w:rsid w:val="00C33325"/>
    <w:rsid w:val="00C372EA"/>
    <w:rsid w:val="00C40488"/>
    <w:rsid w:val="00C421C7"/>
    <w:rsid w:val="00C44CF6"/>
    <w:rsid w:val="00C51967"/>
    <w:rsid w:val="00C5659C"/>
    <w:rsid w:val="00C56E80"/>
    <w:rsid w:val="00C603F0"/>
    <w:rsid w:val="00C62411"/>
    <w:rsid w:val="00C64009"/>
    <w:rsid w:val="00C65733"/>
    <w:rsid w:val="00C75F50"/>
    <w:rsid w:val="00C76164"/>
    <w:rsid w:val="00C800FB"/>
    <w:rsid w:val="00C8313C"/>
    <w:rsid w:val="00C8584E"/>
    <w:rsid w:val="00C8781B"/>
    <w:rsid w:val="00C933E4"/>
    <w:rsid w:val="00C93B1B"/>
    <w:rsid w:val="00C94D39"/>
    <w:rsid w:val="00CA736E"/>
    <w:rsid w:val="00CB0739"/>
    <w:rsid w:val="00CB0EE3"/>
    <w:rsid w:val="00CB1482"/>
    <w:rsid w:val="00CB2237"/>
    <w:rsid w:val="00CB2915"/>
    <w:rsid w:val="00CB292B"/>
    <w:rsid w:val="00CB5DC1"/>
    <w:rsid w:val="00CB60A4"/>
    <w:rsid w:val="00CC14C7"/>
    <w:rsid w:val="00CC3861"/>
    <w:rsid w:val="00CC5384"/>
    <w:rsid w:val="00CD348D"/>
    <w:rsid w:val="00CD4856"/>
    <w:rsid w:val="00CD5F1D"/>
    <w:rsid w:val="00CD7F70"/>
    <w:rsid w:val="00CE157C"/>
    <w:rsid w:val="00CE3A42"/>
    <w:rsid w:val="00CE4D5A"/>
    <w:rsid w:val="00CE4FA8"/>
    <w:rsid w:val="00CE7208"/>
    <w:rsid w:val="00CE7D89"/>
    <w:rsid w:val="00D01A4B"/>
    <w:rsid w:val="00D0277D"/>
    <w:rsid w:val="00D03BCA"/>
    <w:rsid w:val="00D06DF1"/>
    <w:rsid w:val="00D10A80"/>
    <w:rsid w:val="00D258DC"/>
    <w:rsid w:val="00D26774"/>
    <w:rsid w:val="00D34E98"/>
    <w:rsid w:val="00D350D1"/>
    <w:rsid w:val="00D35E9A"/>
    <w:rsid w:val="00D455A7"/>
    <w:rsid w:val="00D51806"/>
    <w:rsid w:val="00D52C22"/>
    <w:rsid w:val="00D53F81"/>
    <w:rsid w:val="00D541BB"/>
    <w:rsid w:val="00D56A7D"/>
    <w:rsid w:val="00D56EFD"/>
    <w:rsid w:val="00D6073E"/>
    <w:rsid w:val="00D62EC8"/>
    <w:rsid w:val="00D634D4"/>
    <w:rsid w:val="00D6445C"/>
    <w:rsid w:val="00D7013C"/>
    <w:rsid w:val="00D73237"/>
    <w:rsid w:val="00D741B2"/>
    <w:rsid w:val="00D77D6E"/>
    <w:rsid w:val="00D81BC9"/>
    <w:rsid w:val="00D87A73"/>
    <w:rsid w:val="00D906F4"/>
    <w:rsid w:val="00D92F1B"/>
    <w:rsid w:val="00D96734"/>
    <w:rsid w:val="00DA23F2"/>
    <w:rsid w:val="00DB4114"/>
    <w:rsid w:val="00DB57E3"/>
    <w:rsid w:val="00DB6300"/>
    <w:rsid w:val="00DB6775"/>
    <w:rsid w:val="00DC2858"/>
    <w:rsid w:val="00DC3B97"/>
    <w:rsid w:val="00DD1308"/>
    <w:rsid w:val="00DD5E1E"/>
    <w:rsid w:val="00DD6167"/>
    <w:rsid w:val="00DE0426"/>
    <w:rsid w:val="00DE488B"/>
    <w:rsid w:val="00DF0F8E"/>
    <w:rsid w:val="00DF1759"/>
    <w:rsid w:val="00DF632A"/>
    <w:rsid w:val="00E0125E"/>
    <w:rsid w:val="00E0256E"/>
    <w:rsid w:val="00E0450A"/>
    <w:rsid w:val="00E05594"/>
    <w:rsid w:val="00E07795"/>
    <w:rsid w:val="00E1432D"/>
    <w:rsid w:val="00E1700A"/>
    <w:rsid w:val="00E2498F"/>
    <w:rsid w:val="00E254F0"/>
    <w:rsid w:val="00E25F9E"/>
    <w:rsid w:val="00E2620F"/>
    <w:rsid w:val="00E37DCA"/>
    <w:rsid w:val="00E41AA2"/>
    <w:rsid w:val="00E42C0C"/>
    <w:rsid w:val="00E4382A"/>
    <w:rsid w:val="00E441BA"/>
    <w:rsid w:val="00E50C05"/>
    <w:rsid w:val="00E53597"/>
    <w:rsid w:val="00E539F1"/>
    <w:rsid w:val="00E54239"/>
    <w:rsid w:val="00E609AD"/>
    <w:rsid w:val="00E64DB9"/>
    <w:rsid w:val="00E67DD4"/>
    <w:rsid w:val="00E713B0"/>
    <w:rsid w:val="00E74C3B"/>
    <w:rsid w:val="00E77E1E"/>
    <w:rsid w:val="00E817CF"/>
    <w:rsid w:val="00E82581"/>
    <w:rsid w:val="00E903BF"/>
    <w:rsid w:val="00E9745D"/>
    <w:rsid w:val="00E97461"/>
    <w:rsid w:val="00EA69D9"/>
    <w:rsid w:val="00EA7502"/>
    <w:rsid w:val="00EA7CC8"/>
    <w:rsid w:val="00EC3197"/>
    <w:rsid w:val="00EC4EE3"/>
    <w:rsid w:val="00EC712E"/>
    <w:rsid w:val="00ED0E96"/>
    <w:rsid w:val="00ED53C9"/>
    <w:rsid w:val="00EE07F7"/>
    <w:rsid w:val="00EE2FCD"/>
    <w:rsid w:val="00EE64F7"/>
    <w:rsid w:val="00EF50AB"/>
    <w:rsid w:val="00F11C48"/>
    <w:rsid w:val="00F178C5"/>
    <w:rsid w:val="00F211C4"/>
    <w:rsid w:val="00F222FC"/>
    <w:rsid w:val="00F22959"/>
    <w:rsid w:val="00F25F92"/>
    <w:rsid w:val="00F26B04"/>
    <w:rsid w:val="00F27587"/>
    <w:rsid w:val="00F27DD0"/>
    <w:rsid w:val="00F27EC5"/>
    <w:rsid w:val="00F354C1"/>
    <w:rsid w:val="00F36D0D"/>
    <w:rsid w:val="00F36FFF"/>
    <w:rsid w:val="00F37548"/>
    <w:rsid w:val="00F504BD"/>
    <w:rsid w:val="00F53484"/>
    <w:rsid w:val="00F53722"/>
    <w:rsid w:val="00F57ED3"/>
    <w:rsid w:val="00F67A87"/>
    <w:rsid w:val="00F73550"/>
    <w:rsid w:val="00F73904"/>
    <w:rsid w:val="00F73CC4"/>
    <w:rsid w:val="00F763C6"/>
    <w:rsid w:val="00F8156A"/>
    <w:rsid w:val="00F82E16"/>
    <w:rsid w:val="00F853E9"/>
    <w:rsid w:val="00F923F8"/>
    <w:rsid w:val="00F95784"/>
    <w:rsid w:val="00F969CF"/>
    <w:rsid w:val="00F96E0D"/>
    <w:rsid w:val="00FA7EB2"/>
    <w:rsid w:val="00FB0DCD"/>
    <w:rsid w:val="00FB1173"/>
    <w:rsid w:val="00FB147F"/>
    <w:rsid w:val="00FB2439"/>
    <w:rsid w:val="00FB3314"/>
    <w:rsid w:val="00FB6023"/>
    <w:rsid w:val="00FB6E36"/>
    <w:rsid w:val="00FC0C7C"/>
    <w:rsid w:val="00FD029B"/>
    <w:rsid w:val="00FD0882"/>
    <w:rsid w:val="00FD1AA4"/>
    <w:rsid w:val="00FD2D2C"/>
    <w:rsid w:val="00FD420E"/>
    <w:rsid w:val="00FD43FC"/>
    <w:rsid w:val="00FD4539"/>
    <w:rsid w:val="00FD5EEF"/>
    <w:rsid w:val="00FD6EDF"/>
    <w:rsid w:val="00FD7067"/>
    <w:rsid w:val="00FD7EB2"/>
    <w:rsid w:val="00FE01AE"/>
    <w:rsid w:val="00FE1995"/>
    <w:rsid w:val="00FE39D8"/>
    <w:rsid w:val="00FE3C8E"/>
    <w:rsid w:val="00FE4E34"/>
    <w:rsid w:val="00FF217D"/>
    <w:rsid w:val="00FF3F4A"/>
    <w:rsid w:val="00FF58B7"/>
    <w:rsid w:val="00FF6939"/>
    <w:rsid w:val="00FF71BA"/>
    <w:rsid w:val="00FF7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8B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06F6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0876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349</Words>
  <Characters>2062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Rozpis výuky pro 1</dc:title>
  <dc:subject/>
  <dc:creator>nosekm</dc:creator>
  <cp:keywords/>
  <dc:description/>
  <cp:lastModifiedBy>Mgr. Martin Nosek</cp:lastModifiedBy>
  <cp:revision>2</cp:revision>
  <dcterms:created xsi:type="dcterms:W3CDTF">2015-09-25T11:24:00Z</dcterms:created>
  <dcterms:modified xsi:type="dcterms:W3CDTF">2015-09-25T11:24:00Z</dcterms:modified>
</cp:coreProperties>
</file>